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604EB" w14:textId="77777777" w:rsidR="00546AF2" w:rsidRPr="00546AF2" w:rsidRDefault="00546AF2">
      <w:pPr>
        <w:rPr>
          <w:sz w:val="2"/>
          <w:szCs w:val="2"/>
        </w:rPr>
      </w:pPr>
    </w:p>
    <w:tbl>
      <w:tblPr>
        <w:tblStyle w:val="TableGrid"/>
        <w:tblW w:w="5058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9"/>
        <w:gridCol w:w="1443"/>
        <w:gridCol w:w="2994"/>
        <w:gridCol w:w="2403"/>
      </w:tblGrid>
      <w:tr w:rsidR="000172E5" w:rsidRPr="00E63E41" w14:paraId="44D52023" w14:textId="77777777" w:rsidTr="00B913A3">
        <w:tc>
          <w:tcPr>
            <w:tcW w:w="5000" w:type="pct"/>
            <w:gridSpan w:val="4"/>
            <w:shd w:val="clear" w:color="auto" w:fill="006747"/>
            <w:vAlign w:val="bottom"/>
          </w:tcPr>
          <w:p w14:paraId="1CCB785C" w14:textId="748BBA58" w:rsidR="000172E5" w:rsidRPr="00E63E41" w:rsidRDefault="00E63E41" w:rsidP="00637200">
            <w:pPr>
              <w:pStyle w:val="Heading1"/>
              <w:rPr>
                <w:rFonts w:ascii="Times New Roman" w:hAnsi="Times New Roman" w:cs="Times New Roman"/>
                <w:sz w:val="24"/>
                <w:szCs w:val="24"/>
              </w:rPr>
            </w:pPr>
            <w:r w:rsidRPr="00E63E41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Student Information</w:t>
            </w:r>
          </w:p>
        </w:tc>
      </w:tr>
      <w:tr w:rsidR="000172E5" w:rsidRPr="00E63E41" w14:paraId="16F35283" w14:textId="77777777" w:rsidTr="00CF6A0C">
        <w:tc>
          <w:tcPr>
            <w:tcW w:w="1388" w:type="pct"/>
            <w:tcMar>
              <w:left w:w="0" w:type="dxa"/>
              <w:right w:w="0" w:type="dxa"/>
            </w:tcMar>
            <w:vAlign w:val="bottom"/>
          </w:tcPr>
          <w:p w14:paraId="3F3EB9D4" w14:textId="23A49612" w:rsidR="000172E5" w:rsidRPr="00E63E41" w:rsidRDefault="00E63E41" w:rsidP="00CF6A0C">
            <w:pPr>
              <w:pStyle w:val="NormalInden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E41">
              <w:rPr>
                <w:rFonts w:ascii="Times New Roman" w:hAnsi="Times New Roman" w:cs="Times New Roman"/>
                <w:sz w:val="24"/>
                <w:szCs w:val="24"/>
              </w:rPr>
              <w:t>Student Name:</w:t>
            </w:r>
          </w:p>
        </w:tc>
        <w:tc>
          <w:tcPr>
            <w:tcW w:w="3612" w:type="pct"/>
            <w:gridSpan w:val="3"/>
            <w:tcBorders>
              <w:bottom w:val="single" w:sz="4" w:space="0" w:color="auto"/>
            </w:tcBorders>
            <w:vAlign w:val="bottom"/>
          </w:tcPr>
          <w:p w14:paraId="646BCF0F" w14:textId="32236B63" w:rsidR="000172E5" w:rsidRPr="00E63E41" w:rsidRDefault="000172E5" w:rsidP="009B3D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2E5" w:rsidRPr="00E63E41" w14:paraId="474389E0" w14:textId="77777777" w:rsidTr="00CF6A0C">
        <w:tc>
          <w:tcPr>
            <w:tcW w:w="1388" w:type="pct"/>
            <w:tcMar>
              <w:left w:w="0" w:type="dxa"/>
              <w:right w:w="0" w:type="dxa"/>
            </w:tcMar>
            <w:vAlign w:val="bottom"/>
          </w:tcPr>
          <w:p w14:paraId="0FB119D3" w14:textId="2A47E839" w:rsidR="000172E5" w:rsidRPr="00E63E41" w:rsidRDefault="00E63E41" w:rsidP="00CF6A0C">
            <w:pPr>
              <w:pStyle w:val="NormalInden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E41">
              <w:rPr>
                <w:rFonts w:ascii="Times New Roman" w:hAnsi="Times New Roman" w:cs="Times New Roman"/>
                <w:sz w:val="24"/>
                <w:szCs w:val="24"/>
              </w:rPr>
              <w:t>Student ID:</w:t>
            </w:r>
          </w:p>
        </w:tc>
        <w:tc>
          <w:tcPr>
            <w:tcW w:w="361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3869E7" w14:textId="77777777" w:rsidR="000172E5" w:rsidRPr="00E63E41" w:rsidRDefault="000172E5" w:rsidP="009B3D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E41" w:rsidRPr="00E63E41" w14:paraId="0744B030" w14:textId="77777777" w:rsidTr="00CF6A0C">
        <w:tc>
          <w:tcPr>
            <w:tcW w:w="1388" w:type="pct"/>
            <w:tcMar>
              <w:left w:w="0" w:type="dxa"/>
              <w:right w:w="0" w:type="dxa"/>
            </w:tcMar>
            <w:vAlign w:val="bottom"/>
          </w:tcPr>
          <w:p w14:paraId="050D30BE" w14:textId="1219D53A" w:rsidR="00E63E41" w:rsidRPr="00E63E41" w:rsidRDefault="00E63E41" w:rsidP="00CF6A0C">
            <w:pPr>
              <w:pStyle w:val="NormalInden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E41">
              <w:rPr>
                <w:rFonts w:ascii="Times New Roman" w:hAnsi="Times New Roman" w:cs="Times New Roman"/>
                <w:sz w:val="24"/>
                <w:szCs w:val="24"/>
              </w:rPr>
              <w:t>Program of Study:</w:t>
            </w:r>
          </w:p>
        </w:tc>
        <w:tc>
          <w:tcPr>
            <w:tcW w:w="361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855618" w14:textId="77777777" w:rsidR="00E63E41" w:rsidRPr="00E63E41" w:rsidRDefault="00E63E41" w:rsidP="009B3D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2E5" w:rsidRPr="00E63E41" w14:paraId="4DD3D561" w14:textId="77777777" w:rsidTr="00CF6A0C">
        <w:tc>
          <w:tcPr>
            <w:tcW w:w="1388" w:type="pct"/>
            <w:tcMar>
              <w:left w:w="0" w:type="dxa"/>
              <w:right w:w="0" w:type="dxa"/>
            </w:tcMar>
            <w:vAlign w:val="bottom"/>
          </w:tcPr>
          <w:p w14:paraId="7127D044" w14:textId="19FA7A63" w:rsidR="000172E5" w:rsidRPr="00E63E41" w:rsidRDefault="00E63E41" w:rsidP="00CF6A0C">
            <w:pPr>
              <w:pStyle w:val="NormalInden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3E41">
              <w:rPr>
                <w:rFonts w:ascii="Times New Roman" w:hAnsi="Times New Roman" w:cs="Times New Roman"/>
                <w:sz w:val="24"/>
                <w:szCs w:val="24"/>
              </w:rPr>
              <w:t>Faculty Advisor:</w:t>
            </w:r>
          </w:p>
        </w:tc>
        <w:tc>
          <w:tcPr>
            <w:tcW w:w="3612" w:type="pct"/>
            <w:gridSpan w:val="3"/>
            <w:tcBorders>
              <w:bottom w:val="single" w:sz="4" w:space="0" w:color="auto"/>
            </w:tcBorders>
            <w:vAlign w:val="bottom"/>
          </w:tcPr>
          <w:p w14:paraId="1F6DAEB3" w14:textId="77777777" w:rsidR="000172E5" w:rsidRPr="00E63E41" w:rsidRDefault="000172E5" w:rsidP="009B3D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2E5" w:rsidRPr="00E63E41" w14:paraId="6FCF1EDB" w14:textId="77777777" w:rsidTr="00B913A3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2ADC799" w14:textId="77777777" w:rsidR="000172E5" w:rsidRPr="00E63E41" w:rsidRDefault="000172E5" w:rsidP="006145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72E5" w:rsidRPr="00E63E41" w14:paraId="5C406985" w14:textId="77777777" w:rsidTr="00B913A3">
        <w:tc>
          <w:tcPr>
            <w:tcW w:w="5000" w:type="pct"/>
            <w:gridSpan w:val="4"/>
            <w:shd w:val="clear" w:color="auto" w:fill="006747"/>
            <w:vAlign w:val="bottom"/>
          </w:tcPr>
          <w:p w14:paraId="77DFB56F" w14:textId="230C25A0" w:rsidR="000172E5" w:rsidRPr="00E63E41" w:rsidRDefault="00E63E41" w:rsidP="00637200">
            <w:pPr>
              <w:pStyle w:val="Heading1"/>
              <w:rPr>
                <w:rFonts w:ascii="Times New Roman" w:hAnsi="Times New Roman" w:cs="Times New Roman"/>
                <w:sz w:val="24"/>
                <w:szCs w:val="24"/>
              </w:rPr>
            </w:pPr>
            <w:r w:rsidRPr="00E63E41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Academic Assessment</w:t>
            </w:r>
          </w:p>
        </w:tc>
      </w:tr>
      <w:tr w:rsidR="004A1A0B" w:rsidRPr="00E63E41" w14:paraId="0112C0F1" w14:textId="77777777" w:rsidTr="00CF6A0C">
        <w:tc>
          <w:tcPr>
            <w:tcW w:w="1388" w:type="pct"/>
            <w:vAlign w:val="bottom"/>
          </w:tcPr>
          <w:p w14:paraId="7CF7FF61" w14:textId="77777777" w:rsidR="004A1A0B" w:rsidRPr="00E63E41" w:rsidRDefault="004A1A0B" w:rsidP="00311D4F">
            <w:pPr>
              <w:pStyle w:val="NormalInden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2" w:type="pct"/>
            <w:gridSpan w:val="3"/>
            <w:vAlign w:val="bottom"/>
          </w:tcPr>
          <w:p w14:paraId="510D2A0B" w14:textId="77777777" w:rsidR="004A1A0B" w:rsidRPr="00E63E41" w:rsidRDefault="004A1A0B" w:rsidP="00311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3A3" w:rsidRPr="00E63E41" w14:paraId="6EDF88F2" w14:textId="77777777" w:rsidTr="00CF6A0C">
        <w:tc>
          <w:tcPr>
            <w:tcW w:w="1388" w:type="pct"/>
            <w:vAlign w:val="bottom"/>
          </w:tcPr>
          <w:p w14:paraId="24F41737" w14:textId="77777777" w:rsidR="004A1A0B" w:rsidRPr="00E63E41" w:rsidRDefault="004A1A0B" w:rsidP="00CF6A0C">
            <w:pPr>
              <w:pStyle w:val="NormalInden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GPA:</w:t>
            </w:r>
          </w:p>
        </w:tc>
        <w:tc>
          <w:tcPr>
            <w:tcW w:w="762" w:type="pct"/>
            <w:tcBorders>
              <w:bottom w:val="single" w:sz="4" w:space="0" w:color="auto"/>
            </w:tcBorders>
            <w:vAlign w:val="bottom"/>
          </w:tcPr>
          <w:p w14:paraId="432B54EC" w14:textId="77777777" w:rsidR="004A1A0B" w:rsidRPr="00E63E41" w:rsidRDefault="004A1A0B" w:rsidP="009B3D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pct"/>
            <w:vAlign w:val="bottom"/>
          </w:tcPr>
          <w:p w14:paraId="7065C78F" w14:textId="66D2C413" w:rsidR="004A1A0B" w:rsidRPr="00E63E41" w:rsidRDefault="004A1A0B" w:rsidP="008E6F8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Anticipated Graduation:</w:t>
            </w:r>
          </w:p>
        </w:tc>
        <w:tc>
          <w:tcPr>
            <w:tcW w:w="1269" w:type="pct"/>
            <w:tcBorders>
              <w:bottom w:val="single" w:sz="4" w:space="0" w:color="auto"/>
            </w:tcBorders>
            <w:vAlign w:val="bottom"/>
          </w:tcPr>
          <w:p w14:paraId="0BA5B363" w14:textId="6842B05D" w:rsidR="004A1A0B" w:rsidRPr="00E63E41" w:rsidRDefault="004A1A0B" w:rsidP="009B3D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05ECCF3" w14:textId="77777777" w:rsidR="00CF6A0C" w:rsidRDefault="00CF6A0C" w:rsidP="00637200">
      <w:pPr>
        <w:rPr>
          <w:rFonts w:ascii="Times New Roman" w:hAnsi="Times New Roman" w:cs="Times New Roman"/>
          <w:sz w:val="24"/>
          <w:szCs w:val="24"/>
        </w:rPr>
      </w:pPr>
    </w:p>
    <w:p w14:paraId="13894979" w14:textId="03F746AB" w:rsidR="004A1A0B" w:rsidRDefault="00B913A3" w:rsidP="00637200">
      <w:pPr>
        <w:rPr>
          <w:rFonts w:ascii="Times New Roman" w:hAnsi="Times New Roman" w:cs="Times New Roman"/>
          <w:sz w:val="24"/>
          <w:szCs w:val="24"/>
        </w:rPr>
      </w:pPr>
      <w:r w:rsidRPr="00B913A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71E81D" wp14:editId="40B03E33">
                <wp:simplePos x="0" y="0"/>
                <wp:positionH relativeFrom="margin">
                  <wp:align>right</wp:align>
                </wp:positionH>
                <wp:positionV relativeFrom="paragraph">
                  <wp:posOffset>250190</wp:posOffset>
                </wp:positionV>
                <wp:extent cx="5791200" cy="16383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60F79" w14:textId="77777777" w:rsidR="00CF6A0C" w:rsidRDefault="00CF6A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1E8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4.8pt;margin-top:19.7pt;width:456pt;height:129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">
                <v:textbox>
                  <w:txbxContent>
                    <w:p w14:paraId="76860F79" w14:textId="77777777" w:rsidR="00CF6A0C" w:rsidRDefault="00CF6A0C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Reason for Probation:</w:t>
      </w:r>
    </w:p>
    <w:p w14:paraId="4D412E12" w14:textId="4FCC9FB5" w:rsidR="004A1A0B" w:rsidRDefault="004A1A0B" w:rsidP="00637200">
      <w:pPr>
        <w:rPr>
          <w:rFonts w:ascii="Times New Roman" w:hAnsi="Times New Roman" w:cs="Times New Roman"/>
          <w:sz w:val="24"/>
          <w:szCs w:val="24"/>
        </w:rPr>
      </w:pPr>
    </w:p>
    <w:p w14:paraId="7CDA98E5" w14:textId="7817C369" w:rsidR="00B913A3" w:rsidRDefault="00CF6A0C" w:rsidP="00B913A3">
      <w:pPr>
        <w:rPr>
          <w:rFonts w:ascii="Times New Roman" w:hAnsi="Times New Roman" w:cs="Times New Roman"/>
          <w:sz w:val="24"/>
          <w:szCs w:val="24"/>
        </w:rPr>
      </w:pPr>
      <w:r w:rsidRPr="00B913A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928814D" wp14:editId="1B9ABA99">
                <wp:simplePos x="0" y="0"/>
                <wp:positionH relativeFrom="margin">
                  <wp:align>right</wp:align>
                </wp:positionH>
                <wp:positionV relativeFrom="paragraph">
                  <wp:posOffset>269240</wp:posOffset>
                </wp:positionV>
                <wp:extent cx="5791200" cy="154305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42F8A" w14:textId="77777777" w:rsidR="00B913A3" w:rsidRDefault="00B913A3" w:rsidP="00B913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8814D" id="_x0000_s1027" type="#_x0000_t202" style="position:absolute;margin-left:404.8pt;margin-top:21.2pt;width:456pt;height:121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">
                <v:textbox>
                  <w:txbxContent>
                    <w:p w14:paraId="61D42F8A" w14:textId="77777777" w:rsidR="00B913A3" w:rsidRDefault="00B913A3" w:rsidP="00B913A3"/>
                  </w:txbxContent>
                </v:textbox>
                <w10:wrap type="square" anchorx="margin"/>
              </v:shape>
            </w:pict>
          </mc:Fallback>
        </mc:AlternateContent>
      </w:r>
      <w:r w:rsidR="00B913A3">
        <w:rPr>
          <w:rFonts w:ascii="Times New Roman" w:hAnsi="Times New Roman" w:cs="Times New Roman"/>
          <w:sz w:val="24"/>
          <w:szCs w:val="24"/>
        </w:rPr>
        <w:t>Specific Challenges Identified</w:t>
      </w:r>
      <w:r w:rsidR="00B913A3">
        <w:rPr>
          <w:rFonts w:ascii="Times New Roman" w:hAnsi="Times New Roman" w:cs="Times New Roman"/>
          <w:sz w:val="24"/>
          <w:szCs w:val="24"/>
        </w:rPr>
        <w:t>:</w:t>
      </w:r>
    </w:p>
    <w:p w14:paraId="6235BAC6" w14:textId="77777777" w:rsidR="00CF6A0C" w:rsidRDefault="00CF6A0C">
      <w:r>
        <w:rPr>
          <w:b/>
        </w:rPr>
        <w:br w:type="page"/>
      </w:r>
    </w:p>
    <w:tbl>
      <w:tblPr>
        <w:tblStyle w:val="TableGrid"/>
        <w:tblW w:w="5058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9"/>
      </w:tblGrid>
      <w:tr w:rsidR="00B913A3" w:rsidRPr="00E63E41" w14:paraId="46E429B0" w14:textId="77777777" w:rsidTr="008E6F8E">
        <w:tc>
          <w:tcPr>
            <w:tcW w:w="5000" w:type="pct"/>
            <w:shd w:val="clear" w:color="auto" w:fill="006747"/>
            <w:vAlign w:val="bottom"/>
          </w:tcPr>
          <w:p w14:paraId="1A18DD08" w14:textId="525D5940" w:rsidR="00B913A3" w:rsidRPr="00E63E41" w:rsidRDefault="00B913A3" w:rsidP="008E6F8E">
            <w:pPr>
              <w:pStyle w:val="Heading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lastRenderedPageBreak/>
              <w:t>Goals</w:t>
            </w:r>
          </w:p>
        </w:tc>
      </w:tr>
    </w:tbl>
    <w:p w14:paraId="376BED44" w14:textId="6E6DFAD3" w:rsidR="00B913A3" w:rsidRDefault="00B913A3" w:rsidP="00B913A3">
      <w:pPr>
        <w:rPr>
          <w:rFonts w:ascii="Times New Roman" w:hAnsi="Times New Roman" w:cs="Times New Roman"/>
          <w:sz w:val="24"/>
          <w:szCs w:val="24"/>
        </w:rPr>
      </w:pPr>
      <w:r w:rsidRPr="00B913A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319D883" wp14:editId="4B088309">
                <wp:simplePos x="0" y="0"/>
                <wp:positionH relativeFrom="margin">
                  <wp:align>right</wp:align>
                </wp:positionH>
                <wp:positionV relativeFrom="paragraph">
                  <wp:posOffset>393065</wp:posOffset>
                </wp:positionV>
                <wp:extent cx="5791200" cy="79057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3BD05" w14:textId="77777777" w:rsidR="00B913A3" w:rsidRDefault="00B913A3" w:rsidP="00B913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9D883" id="_x0000_s1028" type="#_x0000_t202" style="position:absolute;margin-left:404.8pt;margin-top:30.95pt;width:456pt;height:62.2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">
                <v:textbox>
                  <w:txbxContent>
                    <w:p w14:paraId="4D73BD05" w14:textId="77777777" w:rsidR="00B913A3" w:rsidRDefault="00B913A3" w:rsidP="00B913A3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Short-term academic goals for the upcoming semester/year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27A263D" w14:textId="6510A977" w:rsidR="00B913A3" w:rsidRDefault="00B913A3" w:rsidP="00B913A3">
      <w:pPr>
        <w:rPr>
          <w:rFonts w:ascii="Times New Roman" w:hAnsi="Times New Roman" w:cs="Times New Roman"/>
          <w:sz w:val="24"/>
          <w:szCs w:val="24"/>
        </w:rPr>
      </w:pPr>
    </w:p>
    <w:p w14:paraId="30C862B3" w14:textId="55DC9DA5" w:rsidR="00B913A3" w:rsidRDefault="00546AF2" w:rsidP="00B913A3">
      <w:pPr>
        <w:rPr>
          <w:rFonts w:ascii="Times New Roman" w:hAnsi="Times New Roman" w:cs="Times New Roman"/>
          <w:sz w:val="24"/>
          <w:szCs w:val="24"/>
        </w:rPr>
      </w:pPr>
      <w:r w:rsidRPr="00B913A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D2FCFC4" wp14:editId="356BE172">
                <wp:simplePos x="0" y="0"/>
                <wp:positionH relativeFrom="margin">
                  <wp:align>right</wp:align>
                </wp:positionH>
                <wp:positionV relativeFrom="paragraph">
                  <wp:posOffset>327660</wp:posOffset>
                </wp:positionV>
                <wp:extent cx="5791200" cy="828675"/>
                <wp:effectExtent l="0" t="0" r="19050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CF7C9" w14:textId="77777777" w:rsidR="00CF6A0C" w:rsidRDefault="00CF6A0C" w:rsidP="00CF6A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FCFC4" id="_x0000_s1029" type="#_x0000_t202" style="position:absolute;margin-left:404.8pt;margin-top:25.8pt;width:456pt;height:65.2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">
                <v:textbox>
                  <w:txbxContent>
                    <w:p w14:paraId="70BCF7C9" w14:textId="77777777" w:rsidR="00CF6A0C" w:rsidRDefault="00CF6A0C" w:rsidP="00CF6A0C"/>
                  </w:txbxContent>
                </v:textbox>
                <w10:wrap type="square" anchorx="margin"/>
              </v:shape>
            </w:pict>
          </mc:Fallback>
        </mc:AlternateContent>
      </w:r>
      <w:r w:rsidR="00B913A3">
        <w:rPr>
          <w:rFonts w:ascii="Times New Roman" w:hAnsi="Times New Roman" w:cs="Times New Roman"/>
          <w:sz w:val="24"/>
          <w:szCs w:val="24"/>
        </w:rPr>
        <w:t>Long</w:t>
      </w:r>
      <w:r w:rsidR="00B913A3">
        <w:rPr>
          <w:rFonts w:ascii="Times New Roman" w:hAnsi="Times New Roman" w:cs="Times New Roman"/>
          <w:sz w:val="24"/>
          <w:szCs w:val="24"/>
        </w:rPr>
        <w:t xml:space="preserve">-term </w:t>
      </w:r>
      <w:r w:rsidR="00D00A20">
        <w:rPr>
          <w:rFonts w:ascii="Times New Roman" w:hAnsi="Times New Roman" w:cs="Times New Roman"/>
          <w:sz w:val="24"/>
          <w:szCs w:val="24"/>
        </w:rPr>
        <w:t xml:space="preserve">academic and </w:t>
      </w:r>
      <w:r w:rsidR="00B913A3">
        <w:rPr>
          <w:rFonts w:ascii="Times New Roman" w:hAnsi="Times New Roman" w:cs="Times New Roman"/>
          <w:sz w:val="24"/>
          <w:szCs w:val="24"/>
        </w:rPr>
        <w:t>career</w:t>
      </w:r>
      <w:r w:rsidR="00B913A3">
        <w:rPr>
          <w:rFonts w:ascii="Times New Roman" w:hAnsi="Times New Roman" w:cs="Times New Roman"/>
          <w:sz w:val="24"/>
          <w:szCs w:val="24"/>
        </w:rPr>
        <w:t xml:space="preserve"> goals:</w:t>
      </w:r>
    </w:p>
    <w:p w14:paraId="1EECF81E" w14:textId="2ABD9096" w:rsidR="00CF6A0C" w:rsidRDefault="00CF6A0C"/>
    <w:tbl>
      <w:tblPr>
        <w:tblStyle w:val="TableGrid"/>
        <w:tblW w:w="5058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9"/>
      </w:tblGrid>
      <w:tr w:rsidR="00B913A3" w:rsidRPr="00E63E41" w14:paraId="2DCA25E4" w14:textId="77777777" w:rsidTr="008E6F8E">
        <w:tc>
          <w:tcPr>
            <w:tcW w:w="5000" w:type="pct"/>
            <w:shd w:val="clear" w:color="auto" w:fill="006747"/>
            <w:vAlign w:val="bottom"/>
          </w:tcPr>
          <w:p w14:paraId="7C504092" w14:textId="2964E68A" w:rsidR="00B913A3" w:rsidRPr="00E63E41" w:rsidRDefault="00B913A3" w:rsidP="008E6F8E">
            <w:pPr>
              <w:pStyle w:val="Heading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Actions</w:t>
            </w:r>
          </w:p>
        </w:tc>
      </w:tr>
    </w:tbl>
    <w:p w14:paraId="6219B617" w14:textId="5D235797" w:rsidR="00B913A3" w:rsidRDefault="00546AF2" w:rsidP="00B913A3">
      <w:pPr>
        <w:rPr>
          <w:rFonts w:ascii="Times New Roman" w:hAnsi="Times New Roman" w:cs="Times New Roman"/>
          <w:sz w:val="24"/>
          <w:szCs w:val="24"/>
        </w:rPr>
      </w:pPr>
      <w:r w:rsidRPr="00B913A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49B0847" wp14:editId="2FE4188B">
                <wp:simplePos x="0" y="0"/>
                <wp:positionH relativeFrom="margin">
                  <wp:align>right</wp:align>
                </wp:positionH>
                <wp:positionV relativeFrom="paragraph">
                  <wp:posOffset>459105</wp:posOffset>
                </wp:positionV>
                <wp:extent cx="5791200" cy="790575"/>
                <wp:effectExtent l="0" t="0" r="19050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E2B4E" w14:textId="77777777" w:rsidR="00546AF2" w:rsidRDefault="00546AF2" w:rsidP="00546A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B0847" id="_x0000_s1030" type="#_x0000_t202" style="position:absolute;margin-left:404.8pt;margin-top:36.15pt;width:456pt;height:62.2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">
                <v:textbox>
                  <w:txbxContent>
                    <w:p w14:paraId="686E2B4E" w14:textId="77777777" w:rsidR="00546AF2" w:rsidRDefault="00546AF2" w:rsidP="00546AF2"/>
                  </w:txbxContent>
                </v:textbox>
                <w10:wrap type="square" anchorx="margin"/>
              </v:shape>
            </w:pict>
          </mc:Fallback>
        </mc:AlternateContent>
      </w:r>
      <w:r w:rsidR="00CF6A0C">
        <w:rPr>
          <w:rFonts w:ascii="Times New Roman" w:hAnsi="Times New Roman" w:cs="Times New Roman"/>
          <w:sz w:val="24"/>
          <w:szCs w:val="24"/>
        </w:rPr>
        <w:t>Steps to achieve short-term goals</w:t>
      </w:r>
      <w:r w:rsidR="00B913A3">
        <w:rPr>
          <w:rFonts w:ascii="Times New Roman" w:hAnsi="Times New Roman" w:cs="Times New Roman"/>
          <w:sz w:val="24"/>
          <w:szCs w:val="24"/>
        </w:rPr>
        <w:t>:</w:t>
      </w:r>
    </w:p>
    <w:p w14:paraId="4A88D10F" w14:textId="58F0D7A3" w:rsidR="00546AF2" w:rsidRDefault="00546AF2" w:rsidP="00CF6A0C">
      <w:pPr>
        <w:rPr>
          <w:rFonts w:ascii="Times New Roman" w:hAnsi="Times New Roman" w:cs="Times New Roman"/>
          <w:sz w:val="24"/>
          <w:szCs w:val="24"/>
        </w:rPr>
      </w:pPr>
    </w:p>
    <w:p w14:paraId="0C3EC685" w14:textId="7ED93421" w:rsidR="00CF6A0C" w:rsidRDefault="00546AF2" w:rsidP="00CF6A0C">
      <w:pPr>
        <w:rPr>
          <w:rFonts w:ascii="Times New Roman" w:hAnsi="Times New Roman" w:cs="Times New Roman"/>
          <w:sz w:val="24"/>
          <w:szCs w:val="24"/>
        </w:rPr>
      </w:pPr>
      <w:r w:rsidRPr="00B913A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D9E9FC9" wp14:editId="0461316C">
                <wp:simplePos x="0" y="0"/>
                <wp:positionH relativeFrom="margin">
                  <wp:align>right</wp:align>
                </wp:positionH>
                <wp:positionV relativeFrom="paragraph">
                  <wp:posOffset>322580</wp:posOffset>
                </wp:positionV>
                <wp:extent cx="5791200" cy="79057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E5A6C" w14:textId="77777777" w:rsidR="00546AF2" w:rsidRDefault="00546AF2" w:rsidP="00546A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E9FC9" id="_x0000_s1031" type="#_x0000_t202" style="position:absolute;margin-left:404.8pt;margin-top:25.4pt;width:456pt;height:62.25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">
                <v:textbox>
                  <w:txbxContent>
                    <w:p w14:paraId="5C8E5A6C" w14:textId="77777777" w:rsidR="00546AF2" w:rsidRDefault="00546AF2" w:rsidP="00546AF2"/>
                  </w:txbxContent>
                </v:textbox>
                <w10:wrap type="square" anchorx="margin"/>
              </v:shape>
            </w:pict>
          </mc:Fallback>
        </mc:AlternateContent>
      </w:r>
      <w:r w:rsidR="00CF6A0C">
        <w:rPr>
          <w:rFonts w:ascii="Times New Roman" w:hAnsi="Times New Roman" w:cs="Times New Roman"/>
          <w:sz w:val="24"/>
          <w:szCs w:val="24"/>
        </w:rPr>
        <w:t xml:space="preserve">Frequency of </w:t>
      </w:r>
      <w:r>
        <w:rPr>
          <w:rFonts w:ascii="Times New Roman" w:hAnsi="Times New Roman" w:cs="Times New Roman"/>
          <w:sz w:val="24"/>
          <w:szCs w:val="24"/>
        </w:rPr>
        <w:t xml:space="preserve">Faculty </w:t>
      </w:r>
      <w:r w:rsidR="00CF6A0C">
        <w:rPr>
          <w:rFonts w:ascii="Times New Roman" w:hAnsi="Times New Roman" w:cs="Times New Roman"/>
          <w:sz w:val="24"/>
          <w:szCs w:val="24"/>
        </w:rPr>
        <w:t>Advisory Meetings</w:t>
      </w:r>
      <w:r w:rsidR="00CF6A0C">
        <w:rPr>
          <w:rFonts w:ascii="Times New Roman" w:hAnsi="Times New Roman" w:cs="Times New Roman"/>
          <w:sz w:val="24"/>
          <w:szCs w:val="24"/>
        </w:rPr>
        <w:t>:</w:t>
      </w:r>
    </w:p>
    <w:p w14:paraId="15F0A739" w14:textId="709DC0B3" w:rsidR="00546AF2" w:rsidRDefault="00546AF2" w:rsidP="00CF6A0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058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7"/>
        <w:gridCol w:w="5852"/>
      </w:tblGrid>
      <w:tr w:rsidR="00546AF2" w:rsidRPr="00E63E41" w14:paraId="70E242DB" w14:textId="77777777" w:rsidTr="00546AF2">
        <w:tc>
          <w:tcPr>
            <w:tcW w:w="1910" w:type="pct"/>
            <w:tcMar>
              <w:left w:w="0" w:type="dxa"/>
              <w:right w:w="0" w:type="dxa"/>
            </w:tcMar>
            <w:vAlign w:val="bottom"/>
          </w:tcPr>
          <w:p w14:paraId="79122344" w14:textId="4B20697E" w:rsidR="00546AF2" w:rsidRPr="00E63E41" w:rsidRDefault="00546AF2" w:rsidP="008E6F8E">
            <w:pPr>
              <w:pStyle w:val="NormalInden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Signature of Student</w:t>
            </w:r>
            <w:r w:rsidRPr="00E63E4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090" w:type="pct"/>
            <w:tcBorders>
              <w:bottom w:val="single" w:sz="4" w:space="0" w:color="auto"/>
            </w:tcBorders>
            <w:vAlign w:val="bottom"/>
          </w:tcPr>
          <w:p w14:paraId="47DFD459" w14:textId="77777777" w:rsidR="00546AF2" w:rsidRPr="00E63E41" w:rsidRDefault="00546AF2" w:rsidP="009B3D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6AF2" w:rsidRPr="00E63E41" w14:paraId="4D0DBB97" w14:textId="77777777" w:rsidTr="00546AF2">
        <w:tc>
          <w:tcPr>
            <w:tcW w:w="1910" w:type="pct"/>
            <w:tcMar>
              <w:left w:w="0" w:type="dxa"/>
              <w:right w:w="0" w:type="dxa"/>
            </w:tcMar>
            <w:vAlign w:val="bottom"/>
          </w:tcPr>
          <w:p w14:paraId="7710C4EE" w14:textId="77777777" w:rsidR="00546AF2" w:rsidRDefault="00546AF2" w:rsidP="008E6F8E">
            <w:pPr>
              <w:pStyle w:val="NormalInden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pct"/>
            <w:tcBorders>
              <w:top w:val="single" w:sz="4" w:space="0" w:color="auto"/>
            </w:tcBorders>
            <w:vAlign w:val="bottom"/>
          </w:tcPr>
          <w:p w14:paraId="595FD8D1" w14:textId="77777777" w:rsidR="00546AF2" w:rsidRPr="00E63E41" w:rsidRDefault="00546AF2" w:rsidP="009B3D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6AF2" w:rsidRPr="00E63E41" w14:paraId="5A11C7F1" w14:textId="77777777" w:rsidTr="00546AF2">
        <w:tc>
          <w:tcPr>
            <w:tcW w:w="1910" w:type="pct"/>
            <w:tcMar>
              <w:left w:w="0" w:type="dxa"/>
              <w:right w:w="0" w:type="dxa"/>
            </w:tcMar>
            <w:vAlign w:val="bottom"/>
          </w:tcPr>
          <w:p w14:paraId="332BB44F" w14:textId="23360C82" w:rsidR="00546AF2" w:rsidRPr="00E63E41" w:rsidRDefault="00546AF2" w:rsidP="008E6F8E">
            <w:pPr>
              <w:pStyle w:val="NormalInden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Signature of Faculty Advisor</w:t>
            </w:r>
            <w:r w:rsidRPr="00E63E4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090" w:type="pct"/>
            <w:tcBorders>
              <w:bottom w:val="single" w:sz="4" w:space="0" w:color="auto"/>
            </w:tcBorders>
            <w:vAlign w:val="bottom"/>
          </w:tcPr>
          <w:p w14:paraId="2EB11224" w14:textId="77777777" w:rsidR="00546AF2" w:rsidRPr="00E63E41" w:rsidRDefault="00546AF2" w:rsidP="009B3D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861595" w14:textId="77777777" w:rsidR="00546AF2" w:rsidRDefault="00546AF2" w:rsidP="00CF6A0C">
      <w:pPr>
        <w:rPr>
          <w:rFonts w:ascii="Times New Roman" w:hAnsi="Times New Roman" w:cs="Times New Roman"/>
          <w:sz w:val="24"/>
          <w:szCs w:val="24"/>
        </w:rPr>
      </w:pPr>
    </w:p>
    <w:sectPr w:rsidR="00546AF2" w:rsidSect="005E0AD0"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8320B" w14:textId="77777777" w:rsidR="005E0AD0" w:rsidRDefault="005E0AD0" w:rsidP="000172E5">
      <w:pPr>
        <w:spacing w:after="0" w:line="240" w:lineRule="auto"/>
      </w:pPr>
      <w:r>
        <w:separator/>
      </w:r>
    </w:p>
  </w:endnote>
  <w:endnote w:type="continuationSeparator" w:id="0">
    <w:p w14:paraId="40995A1E" w14:textId="77777777" w:rsidR="005E0AD0" w:rsidRDefault="005E0AD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5C3E71-FB3C-41A0-9499-B6A4C4E79E7C}"/>
    <w:embedBold r:id="rId2" w:fontKey="{CF4C333E-FCDD-498D-9589-AAD3204E49D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A6A50E2-C841-49D3-9647-DF333FD1098A}"/>
    <w:embedBold r:id="rId4" w:fontKey="{0F9B6FBA-BCB1-4C27-9CF9-10D5A314CC11}"/>
    <w:embedItalic r:id="rId5" w:fontKey="{405FFAE3-4E2D-4192-8801-2FF84056CC5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EA2DDF4-2AD2-4FED-9530-8DBDC22D74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973DBB6-E7B2-4925-9CF2-880E859F5E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1ADE63F6" w14:textId="77777777" w:rsidTr="000D0D84">
      <w:trPr>
        <w:trHeight w:val="537"/>
      </w:trPr>
      <w:tc>
        <w:tcPr>
          <w:tcW w:w="4675" w:type="dxa"/>
          <w:vAlign w:val="center"/>
        </w:tcPr>
        <w:p w14:paraId="1D486ED3" w14:textId="7444F0A2" w:rsidR="00311D4F" w:rsidRPr="00311D4F" w:rsidRDefault="00B913A3" w:rsidP="00637200">
          <w:pPr>
            <w:pStyle w:val="Footer"/>
          </w:pPr>
          <w:r>
            <w:t>Rev: January 12, 2024</w:t>
          </w:r>
        </w:p>
      </w:tc>
      <w:tc>
        <w:tcPr>
          <w:tcW w:w="4675" w:type="dxa"/>
          <w:vAlign w:val="center"/>
        </w:tcPr>
        <w:p w14:paraId="7ED05F21" w14:textId="2BB29E38" w:rsidR="00311D4F" w:rsidRPr="00311D4F" w:rsidRDefault="00311D4F" w:rsidP="00637200">
          <w:pPr>
            <w:pStyle w:val="Footer"/>
            <w:jc w:val="right"/>
          </w:pPr>
        </w:p>
      </w:tc>
    </w:tr>
  </w:tbl>
  <w:p w14:paraId="60AD884A" w14:textId="77777777" w:rsidR="006145D8" w:rsidRDefault="006145D8" w:rsidP="006372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B72FD" w14:textId="77777777" w:rsidR="000D0D84" w:rsidRPr="00311D4F" w:rsidRDefault="000D0D84" w:rsidP="000D0D84">
    <w:pPr>
      <w:pStyle w:val="Footer"/>
    </w:pPr>
    <w:r>
      <w:t>Rev: January 12, 2024</w:t>
    </w:r>
  </w:p>
  <w:p w14:paraId="2112E2D3" w14:textId="77777777" w:rsidR="000D0D84" w:rsidRDefault="000D0D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54754" w14:textId="77777777" w:rsidR="005E0AD0" w:rsidRDefault="005E0AD0" w:rsidP="000172E5">
      <w:pPr>
        <w:spacing w:after="0" w:line="240" w:lineRule="auto"/>
      </w:pPr>
      <w:r>
        <w:separator/>
      </w:r>
    </w:p>
  </w:footnote>
  <w:footnote w:type="continuationSeparator" w:id="0">
    <w:p w14:paraId="43792F42" w14:textId="77777777" w:rsidR="005E0AD0" w:rsidRDefault="005E0AD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E8C9A" w14:textId="5C29637E" w:rsidR="00CF6A0C" w:rsidRDefault="00CF6A0C" w:rsidP="00CF6A0C">
    <w:pPr>
      <w:pStyle w:val="Header"/>
      <w:rPr>
        <w:rFonts w:ascii="Times New Roman" w:hAnsi="Times New Roman"/>
        <w:color w:val="auto"/>
        <w:sz w:val="48"/>
        <w:szCs w:val="4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1C684BA" wp14:editId="3E90F594">
          <wp:simplePos x="0" y="0"/>
          <wp:positionH relativeFrom="column">
            <wp:posOffset>-390525</wp:posOffset>
          </wp:positionH>
          <wp:positionV relativeFrom="paragraph">
            <wp:posOffset>-352425</wp:posOffset>
          </wp:positionV>
          <wp:extent cx="1314450" cy="1003300"/>
          <wp:effectExtent l="0" t="0" r="0" b="6350"/>
          <wp:wrapTight wrapText="bothSides">
            <wp:wrapPolygon edited="0">
              <wp:start x="0" y="0"/>
              <wp:lineTo x="0" y="21327"/>
              <wp:lineTo x="21287" y="21327"/>
              <wp:lineTo x="21287" y="0"/>
              <wp:lineTo x="0" y="0"/>
            </wp:wrapPolygon>
          </wp:wrapTight>
          <wp:docPr id="1" name="Picture 1" descr="A logo of a school of public health and tropical medic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of a school of public health and tropical medici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1003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/>
        <w:color w:val="auto"/>
        <w:sz w:val="48"/>
        <w:szCs w:val="48"/>
      </w:rPr>
      <w:t xml:space="preserve">     </w:t>
    </w:r>
    <w:r w:rsidRPr="00CF6A0C">
      <w:rPr>
        <w:rFonts w:ascii="Times New Roman" w:hAnsi="Times New Roman"/>
        <w:color w:val="auto"/>
        <w:sz w:val="48"/>
        <w:szCs w:val="48"/>
      </w:rPr>
      <w:t>Academic Improvement Plan</w:t>
    </w:r>
  </w:p>
  <w:p w14:paraId="6F534645" w14:textId="77777777" w:rsidR="00CF6A0C" w:rsidRPr="00CF6A0C" w:rsidRDefault="00CF6A0C" w:rsidP="00CF6A0C">
    <w:pPr>
      <w:pStyle w:val="Header"/>
      <w:jc w:val="center"/>
      <w:rPr>
        <w:color w:val="auto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50150332">
    <w:abstractNumId w:val="11"/>
  </w:num>
  <w:num w:numId="2" w16cid:durableId="1857227407">
    <w:abstractNumId w:val="7"/>
  </w:num>
  <w:num w:numId="3" w16cid:durableId="1815443103">
    <w:abstractNumId w:val="15"/>
  </w:num>
  <w:num w:numId="4" w16cid:durableId="1465155374">
    <w:abstractNumId w:val="12"/>
  </w:num>
  <w:num w:numId="5" w16cid:durableId="1734233655">
    <w:abstractNumId w:val="13"/>
  </w:num>
  <w:num w:numId="6" w16cid:durableId="1552107800">
    <w:abstractNumId w:val="19"/>
  </w:num>
  <w:num w:numId="7" w16cid:durableId="1329332891">
    <w:abstractNumId w:val="6"/>
  </w:num>
  <w:num w:numId="8" w16cid:durableId="1597202639">
    <w:abstractNumId w:val="10"/>
  </w:num>
  <w:num w:numId="9" w16cid:durableId="39791597">
    <w:abstractNumId w:val="17"/>
  </w:num>
  <w:num w:numId="10" w16cid:durableId="594940802">
    <w:abstractNumId w:val="1"/>
  </w:num>
  <w:num w:numId="11" w16cid:durableId="564951575">
    <w:abstractNumId w:val="5"/>
  </w:num>
  <w:num w:numId="12" w16cid:durableId="1065029199">
    <w:abstractNumId w:val="0"/>
  </w:num>
  <w:num w:numId="13" w16cid:durableId="1016617626">
    <w:abstractNumId w:val="2"/>
  </w:num>
  <w:num w:numId="14" w16cid:durableId="1467434837">
    <w:abstractNumId w:val="9"/>
  </w:num>
  <w:num w:numId="15" w16cid:durableId="1104224294">
    <w:abstractNumId w:val="8"/>
  </w:num>
  <w:num w:numId="16" w16cid:durableId="961421586">
    <w:abstractNumId w:val="16"/>
  </w:num>
  <w:num w:numId="17" w16cid:durableId="1263950366">
    <w:abstractNumId w:val="3"/>
  </w:num>
  <w:num w:numId="18" w16cid:durableId="121268606">
    <w:abstractNumId w:val="21"/>
  </w:num>
  <w:num w:numId="19" w16cid:durableId="872379015">
    <w:abstractNumId w:val="18"/>
  </w:num>
  <w:num w:numId="20" w16cid:durableId="1844394277">
    <w:abstractNumId w:val="14"/>
  </w:num>
  <w:num w:numId="21" w16cid:durableId="955872545">
    <w:abstractNumId w:val="20"/>
  </w:num>
  <w:num w:numId="22" w16cid:durableId="102309485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E41"/>
    <w:rsid w:val="000172E5"/>
    <w:rsid w:val="00052382"/>
    <w:rsid w:val="0006568A"/>
    <w:rsid w:val="00076F0F"/>
    <w:rsid w:val="00084253"/>
    <w:rsid w:val="000D0D84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A1A0B"/>
    <w:rsid w:val="004D5D62"/>
    <w:rsid w:val="005112D0"/>
    <w:rsid w:val="00546AF2"/>
    <w:rsid w:val="00577E06"/>
    <w:rsid w:val="00583334"/>
    <w:rsid w:val="005A3BF7"/>
    <w:rsid w:val="005E0AD0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B3D7D"/>
    <w:rsid w:val="009F619A"/>
    <w:rsid w:val="009F6DDE"/>
    <w:rsid w:val="00A370A8"/>
    <w:rsid w:val="00A617BF"/>
    <w:rsid w:val="00B337A2"/>
    <w:rsid w:val="00B913A3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CF6A0C"/>
    <w:rsid w:val="00D00A20"/>
    <w:rsid w:val="00D16163"/>
    <w:rsid w:val="00DB3FAD"/>
    <w:rsid w:val="00DC71EC"/>
    <w:rsid w:val="00E61C09"/>
    <w:rsid w:val="00E63E41"/>
    <w:rsid w:val="00EB3B58"/>
    <w:rsid w:val="00EC7359"/>
    <w:rsid w:val="00EE3054"/>
    <w:rsid w:val="00F00606"/>
    <w:rsid w:val="00F01256"/>
    <w:rsid w:val="00FC7475"/>
    <w:rsid w:val="00FE78A0"/>
    <w:rsid w:val="00FF4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47976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4A1A0B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ine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2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2024-01-13T01:52:00Z</dcterms:created>
  <dcterms:modified xsi:type="dcterms:W3CDTF">2024-01-13T02:47:00Z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